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DD5" w:rsidRDefault="00CB3DD5" w:rsidP="00FE4B2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B3DD5" w:rsidRDefault="00CB3DD5" w:rsidP="00FE4B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CB3DD5" w:rsidRDefault="00CB3DD5" w:rsidP="00FE4B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основных мероприятий управления культуры и туризма Администрации города Смоленска</w:t>
      </w:r>
    </w:p>
    <w:p w:rsidR="00CB3DD5" w:rsidRDefault="00CB3DD5" w:rsidP="00FE4B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подведомственных  управлению муниципальных бюджетных  учреждений культуры</w:t>
      </w:r>
    </w:p>
    <w:p w:rsidR="00CB3DD5" w:rsidRDefault="00CB3DD5" w:rsidP="00FE4B2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январь 2014 года </w:t>
      </w:r>
    </w:p>
    <w:tbl>
      <w:tblPr>
        <w:tblW w:w="15735" w:type="dxa"/>
        <w:tblInd w:w="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2734"/>
        <w:gridCol w:w="2520"/>
        <w:gridCol w:w="2543"/>
        <w:gridCol w:w="2835"/>
        <w:gridCol w:w="2551"/>
        <w:gridCol w:w="2552"/>
      </w:tblGrid>
      <w:tr w:rsidR="00CB3DD5">
        <w:trPr>
          <w:trHeight w:val="233"/>
        </w:trPr>
        <w:tc>
          <w:tcPr>
            <w:tcW w:w="15735" w:type="dxa"/>
            <w:gridSpan w:val="6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24"/>
                <w:lang w:eastAsia="ru-RU"/>
              </w:rPr>
              <w:t>Дни недели</w:t>
            </w:r>
            <w:r>
              <w:rPr>
                <w:rFonts w:ascii="Times New Roman" w:hAnsi="Times New Roman" w:cs="Times New Roman"/>
                <w:color w:val="000000"/>
                <w:kern w:val="24"/>
                <w:lang w:eastAsia="ru-RU"/>
              </w:rPr>
              <w:t xml:space="preserve"> </w:t>
            </w:r>
          </w:p>
        </w:tc>
      </w:tr>
      <w:tr w:rsidR="00CB3DD5">
        <w:trPr>
          <w:trHeight w:val="233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>Понедельник</w:t>
            </w: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 xml:space="preserve">Вторник </w:t>
            </w: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>Среда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>Четверг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>Пятница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20000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200004">
              <w:rPr>
                <w:rFonts w:ascii="Times New Roman" w:hAnsi="Times New Roman" w:cs="Times New Roman"/>
                <w:b/>
                <w:bCs/>
                <w:lang w:eastAsia="ru-RU"/>
              </w:rPr>
              <w:t>Суббота/Воскресенье</w:t>
            </w:r>
          </w:p>
        </w:tc>
      </w:tr>
      <w:tr w:rsidR="00CB3DD5">
        <w:trPr>
          <w:trHeight w:val="233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 января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 января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3января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4/5 января</w:t>
            </w:r>
          </w:p>
        </w:tc>
      </w:tr>
      <w:tr w:rsidR="00CB3DD5">
        <w:trPr>
          <w:trHeight w:val="16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rPr>
                <w:rFonts w:ascii="Times New Roman" w:hAnsi="Times New Roman" w:cs="Times New Roman"/>
              </w:rPr>
            </w:pP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B1596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  Праздничная программа для жителей города «Новогодняя ночь 2014»</w:t>
            </w:r>
          </w:p>
          <w:p w:rsidR="00CB3DD5" w:rsidRPr="008A52A5" w:rsidRDefault="00CB3DD5" w:rsidP="008A52A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A52A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Пл. Ленина</w:t>
            </w:r>
          </w:p>
          <w:p w:rsidR="00CB3DD5" w:rsidRPr="008A52A5" w:rsidRDefault="00CB3DD5" w:rsidP="008A52A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A52A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01.00</w:t>
            </w:r>
          </w:p>
          <w:p w:rsidR="00CB3DD5" w:rsidRPr="009B1596" w:rsidRDefault="00CB3DD5" w:rsidP="008A52A5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Центр культуры)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19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1.Интермедия «Новогодние приключения в сказочном лесу»</w:t>
            </w:r>
          </w:p>
          <w:p w:rsidR="00CB3DD5" w:rsidRDefault="00CB3DD5" w:rsidP="0019312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96F57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Смоленский камерный театр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 (Николаева, 28)</w:t>
            </w:r>
          </w:p>
          <w:p w:rsidR="00CB3DD5" w:rsidRDefault="00CB3DD5" w:rsidP="0019312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12.00</w:t>
            </w:r>
          </w:p>
          <w:p w:rsidR="00CB3DD5" w:rsidRDefault="00CB3DD5" w:rsidP="00193125">
            <w:pPr>
              <w:jc w:val="center"/>
              <w:rPr>
                <w:rFonts w:ascii="Times New Roman" w:hAnsi="Times New Roman" w:cs="Times New Roman"/>
              </w:rPr>
            </w:pPr>
            <w:r w:rsidRPr="00193125">
              <w:rPr>
                <w:rFonts w:ascii="Times New Roman" w:hAnsi="Times New Roman" w:cs="Times New Roman"/>
              </w:rPr>
              <w:t xml:space="preserve">(отв. </w:t>
            </w:r>
            <w:r w:rsidRPr="00193125">
              <w:rPr>
                <w:rFonts w:ascii="Times New Roman" w:hAnsi="Times New Roman" w:cs="Times New Roman"/>
                <w:lang w:eastAsia="ru-RU"/>
              </w:rPr>
              <w:t>Смоленский камерный театр</w:t>
            </w:r>
            <w:r w:rsidRPr="00193125">
              <w:rPr>
                <w:rFonts w:ascii="Times New Roman" w:hAnsi="Times New Roman" w:cs="Times New Roman"/>
              </w:rPr>
              <w:t>)</w:t>
            </w:r>
          </w:p>
          <w:p w:rsidR="00CB3DD5" w:rsidRDefault="00CB3DD5" w:rsidP="0019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Новогодняя театрализованная сказка для самых маленьких «Сказки зимы волшебницы»</w:t>
            </w:r>
          </w:p>
          <w:p w:rsidR="00CB3DD5" w:rsidRPr="00193125" w:rsidRDefault="00CB3DD5" w:rsidP="0019312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Дом культуры</w:t>
            </w:r>
          </w:p>
          <w:p w:rsidR="00CB3DD5" w:rsidRPr="00193125" w:rsidRDefault="00CB3DD5" w:rsidP="0019312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«Сортировка»</w:t>
            </w:r>
            <w:r w:rsidRPr="0019312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)</w:t>
            </w:r>
          </w:p>
          <w:p w:rsidR="00CB3DD5" w:rsidRPr="00193125" w:rsidRDefault="00CB3DD5" w:rsidP="0019312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12.00</w:t>
            </w:r>
          </w:p>
          <w:p w:rsidR="00CB3DD5" w:rsidRPr="00B14BEA" w:rsidRDefault="00CB3DD5" w:rsidP="00193125">
            <w:pPr>
              <w:jc w:val="center"/>
              <w:rPr>
                <w:rFonts w:ascii="Times New Roman" w:hAnsi="Times New Roman" w:cs="Times New Roman"/>
              </w:rPr>
            </w:pPr>
            <w:r w:rsidRPr="00B14BEA">
              <w:rPr>
                <w:rFonts w:ascii="Times New Roman" w:hAnsi="Times New Roman" w:cs="Times New Roman"/>
                <w:lang w:eastAsia="ru-RU"/>
              </w:rPr>
              <w:t>(отв.</w:t>
            </w:r>
            <w:r w:rsidRPr="00B14BEA">
              <w:rPr>
                <w:rFonts w:ascii="Times New Roman" w:hAnsi="Times New Roman" w:cs="Times New Roman"/>
              </w:rPr>
              <w:t xml:space="preserve"> Дом культуры</w:t>
            </w:r>
          </w:p>
          <w:p w:rsidR="00CB3DD5" w:rsidRDefault="00CB3DD5" w:rsidP="00193125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B14BEA">
              <w:rPr>
                <w:rFonts w:ascii="Times New Roman" w:hAnsi="Times New Roman" w:cs="Times New Roman"/>
              </w:rPr>
              <w:t>«Сортировка»</w:t>
            </w:r>
            <w:r w:rsidRPr="00B14BEA">
              <w:rPr>
                <w:rFonts w:ascii="Times New Roman" w:hAnsi="Times New Roman" w:cs="Times New Roman"/>
                <w:lang w:eastAsia="ru-RU"/>
              </w:rPr>
              <w:t>)</w:t>
            </w:r>
          </w:p>
          <w:p w:rsidR="00CB3DD5" w:rsidRPr="00193125" w:rsidRDefault="00CB3DD5" w:rsidP="00193125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3A3C49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1.Новогодний утренник для детей города «Новогоднее приключение Федоры»</w:t>
            </w:r>
          </w:p>
          <w:p w:rsidR="00CB3DD5" w:rsidRDefault="00CB3DD5" w:rsidP="003A3C4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Дом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культуры «Шарм»</w:t>
            </w:r>
          </w:p>
          <w:p w:rsidR="00CB3DD5" w:rsidRPr="00E629CA" w:rsidRDefault="00CB3DD5" w:rsidP="003A3C4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3,4 января</w:t>
            </w:r>
          </w:p>
          <w:p w:rsidR="00CB3DD5" w:rsidRDefault="00CB3DD5" w:rsidP="003A3C4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12.00, 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4.0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0</w:t>
            </w:r>
          </w:p>
          <w:p w:rsidR="00CB3DD5" w:rsidRPr="00E629CA" w:rsidRDefault="00CB3DD5" w:rsidP="003A3C4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5 января в 12.00</w:t>
            </w:r>
          </w:p>
          <w:p w:rsidR="00CB3DD5" w:rsidRDefault="00CB3DD5" w:rsidP="003A3C49">
            <w:pPr>
              <w:rPr>
                <w:rFonts w:ascii="Times New Roman" w:hAnsi="Times New Roman" w:cs="Times New Roman"/>
                <w:lang w:eastAsia="ru-RU"/>
              </w:rPr>
            </w:pPr>
            <w:r w:rsidRPr="00E629CA">
              <w:rPr>
                <w:rFonts w:ascii="Times New Roman" w:hAnsi="Times New Roman" w:cs="Times New Roman"/>
              </w:rPr>
              <w:t>(отв. Дом  культуры «Шарм»)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9B1596" w:rsidRDefault="00CB3DD5" w:rsidP="009B1596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9B1596">
              <w:rPr>
                <w:rFonts w:ascii="Times New Roman" w:hAnsi="Times New Roman" w:cs="Times New Roman"/>
                <w:b/>
                <w:bCs/>
                <w:i/>
                <w:iCs/>
              </w:rPr>
              <w:t>5 января</w:t>
            </w:r>
          </w:p>
          <w:p w:rsidR="00CB3DD5" w:rsidRDefault="00CB3DD5" w:rsidP="009B1596">
            <w:pPr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Видеопрограмма для детей и взрослых «Новогодний хоровод»</w:t>
            </w:r>
          </w:p>
          <w:p w:rsidR="00CB3DD5" w:rsidRDefault="00CB3DD5" w:rsidP="009B159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Планетарий</w:t>
            </w:r>
          </w:p>
          <w:p w:rsidR="00CB3DD5" w:rsidRPr="00FE539F" w:rsidRDefault="00CB3DD5" w:rsidP="009B159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</w:t>
            </w:r>
            <w:r w:rsidRPr="00FE539F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2.00</w:t>
            </w:r>
          </w:p>
          <w:p w:rsidR="00CB3DD5" w:rsidRDefault="00CB3DD5" w:rsidP="009B1596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FE539F">
              <w:rPr>
                <w:rFonts w:ascii="Times New Roman" w:hAnsi="Times New Roman" w:cs="Times New Roman"/>
              </w:rPr>
              <w:t>(отв. Планетарий)</w:t>
            </w:r>
          </w:p>
          <w:p w:rsidR="00CB3DD5" w:rsidRPr="000D2CB6" w:rsidRDefault="00CB3DD5" w:rsidP="009B1596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B3DD5" w:rsidRPr="000D2CB6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6 января</w:t>
            </w: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7 января</w:t>
            </w: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8 января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9 января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10 января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11/12 января</w:t>
            </w:r>
          </w:p>
        </w:tc>
      </w:tr>
      <w:tr w:rsidR="00CB3DD5">
        <w:trPr>
          <w:trHeight w:val="199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B799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1.Игровая программа для детей в дни рождественских каникул «Праздник продолжается!»</w:t>
            </w:r>
          </w:p>
          <w:p w:rsidR="00CB3DD5" w:rsidRPr="00193125" w:rsidRDefault="00CB3DD5" w:rsidP="00FB799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Дом культуры</w:t>
            </w:r>
          </w:p>
          <w:p w:rsidR="00CB3DD5" w:rsidRPr="00193125" w:rsidRDefault="00CB3DD5" w:rsidP="00FB7991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«Сортировка»</w:t>
            </w:r>
            <w:r w:rsidRPr="0019312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)</w:t>
            </w:r>
          </w:p>
          <w:p w:rsidR="00CB3DD5" w:rsidRPr="00193125" w:rsidRDefault="00CB3DD5" w:rsidP="00FB799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12.00</w:t>
            </w:r>
          </w:p>
          <w:p w:rsidR="00CB3DD5" w:rsidRPr="00B14BEA" w:rsidRDefault="00CB3DD5" w:rsidP="00FB7991">
            <w:pPr>
              <w:jc w:val="center"/>
              <w:rPr>
                <w:rFonts w:ascii="Times New Roman" w:hAnsi="Times New Roman" w:cs="Times New Roman"/>
              </w:rPr>
            </w:pPr>
            <w:r w:rsidRPr="00B14BEA">
              <w:rPr>
                <w:rFonts w:ascii="Times New Roman" w:hAnsi="Times New Roman" w:cs="Times New Roman"/>
                <w:lang w:eastAsia="ru-RU"/>
              </w:rPr>
              <w:t>(отв.</w:t>
            </w:r>
            <w:r w:rsidRPr="00B14BEA">
              <w:rPr>
                <w:rFonts w:ascii="Times New Roman" w:hAnsi="Times New Roman" w:cs="Times New Roman"/>
              </w:rPr>
              <w:t xml:space="preserve"> Дом культуры</w:t>
            </w:r>
          </w:p>
          <w:p w:rsidR="00CB3DD5" w:rsidRDefault="00CB3DD5" w:rsidP="00FB7991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B14BEA">
              <w:rPr>
                <w:rFonts w:ascii="Times New Roman" w:hAnsi="Times New Roman" w:cs="Times New Roman"/>
              </w:rPr>
              <w:t>«Сортировка»</w:t>
            </w:r>
            <w:r w:rsidRPr="00B14BEA">
              <w:rPr>
                <w:rFonts w:ascii="Times New Roman" w:hAnsi="Times New Roman" w:cs="Times New Roman"/>
                <w:lang w:eastAsia="ru-RU"/>
              </w:rPr>
              <w:t>)</w:t>
            </w:r>
          </w:p>
          <w:p w:rsidR="00CB3DD5" w:rsidRDefault="00CB3DD5" w:rsidP="00D81A31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FB7991" w:rsidRDefault="00CB3DD5" w:rsidP="00FB799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  <w:r w:rsidRPr="00FB7991">
              <w:rPr>
                <w:rFonts w:ascii="Times New Roman" w:hAnsi="Times New Roman" w:cs="Times New Roman"/>
                <w:lang w:eastAsia="ru-RU"/>
              </w:rPr>
              <w:t>Праздничная программа для жителей города «Рождественские гуляния»</w:t>
            </w:r>
          </w:p>
          <w:p w:rsidR="00CB3DD5" w:rsidRPr="008A52A5" w:rsidRDefault="00CB3DD5" w:rsidP="00FB799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A52A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Пл. Ленина</w:t>
            </w:r>
          </w:p>
          <w:p w:rsidR="00CB3DD5" w:rsidRPr="00FB7991" w:rsidRDefault="00CB3DD5" w:rsidP="00FB799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A52A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4</w:t>
            </w:r>
            <w:r w:rsidRPr="008A52A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.00</w:t>
            </w:r>
          </w:p>
          <w:p w:rsidR="00CB3DD5" w:rsidRPr="000D6A22" w:rsidRDefault="00CB3DD5" w:rsidP="00FB7991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КЦ «Заднепровье»)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8379C3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1.Детский утренник для детей от 5 до 8 лет «Зимние забавы»</w:t>
            </w:r>
          </w:p>
          <w:p w:rsidR="00CB3DD5" w:rsidRPr="00510A63" w:rsidRDefault="00CB3DD5" w:rsidP="008379C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«Дом культуры»</w:t>
            </w:r>
          </w:p>
          <w:p w:rsidR="00CB3DD5" w:rsidRPr="00510A63" w:rsidRDefault="00CB3DD5" w:rsidP="008379C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пос. Миловидово</w:t>
            </w:r>
          </w:p>
          <w:p w:rsidR="00CB3DD5" w:rsidRPr="00510A63" w:rsidRDefault="00CB3DD5" w:rsidP="008379C3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2</w:t>
            </w:r>
            <w:r w:rsidRPr="00510A63">
              <w:rPr>
                <w:rFonts w:ascii="Times New Roman" w:hAnsi="Times New Roman" w:cs="Times New Roman"/>
                <w:b/>
                <w:bCs/>
                <w:i/>
                <w:iCs/>
              </w:rPr>
              <w:t>.00</w:t>
            </w:r>
          </w:p>
          <w:p w:rsidR="00CB3DD5" w:rsidRDefault="00CB3DD5" w:rsidP="008379C3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10A63">
              <w:rPr>
                <w:rFonts w:ascii="Times New Roman" w:hAnsi="Times New Roman" w:cs="Times New Roman"/>
              </w:rPr>
              <w:t xml:space="preserve">(отв. </w:t>
            </w:r>
            <w:r w:rsidRPr="00510A63">
              <w:rPr>
                <w:rFonts w:ascii="Times New Roman" w:hAnsi="Times New Roman" w:cs="Times New Roman"/>
                <w:lang w:eastAsia="ru-RU"/>
              </w:rPr>
              <w:t>«Дом культуры»</w:t>
            </w:r>
          </w:p>
          <w:p w:rsidR="00CB3DD5" w:rsidRPr="00FB4158" w:rsidRDefault="00CB3DD5" w:rsidP="008379C3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510A63">
              <w:rPr>
                <w:rFonts w:ascii="Times New Roman" w:hAnsi="Times New Roman" w:cs="Times New Roman"/>
                <w:lang w:eastAsia="ru-RU"/>
              </w:rPr>
              <w:t>пос. Миловидово)</w:t>
            </w:r>
          </w:p>
          <w:p w:rsidR="00CB3DD5" w:rsidRPr="001262D1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1.Позновательная игра «Радостная весть звучала в небесах»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Детская библиотека №4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12.00</w:t>
            </w:r>
          </w:p>
          <w:p w:rsidR="00CB3DD5" w:rsidRPr="00AD0510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(отв. ЦБС)</w:t>
            </w:r>
          </w:p>
          <w:p w:rsidR="00CB3DD5" w:rsidRPr="00333CD4" w:rsidRDefault="00CB3DD5" w:rsidP="008379C3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  <w:p w:rsidR="00CB3DD5" w:rsidRPr="00333CD4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A0762B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1.Общешкольный концерт «Рождественский концерт»</w:t>
            </w:r>
          </w:p>
          <w:p w:rsidR="00CB3DD5" w:rsidRPr="00A0762B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A0762B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ДШИ № 7</w:t>
            </w:r>
          </w:p>
          <w:p w:rsidR="00CB3DD5" w:rsidRPr="00A0762B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A0762B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13.00</w:t>
            </w:r>
          </w:p>
          <w:p w:rsidR="00CB3DD5" w:rsidRDefault="00CB3DD5" w:rsidP="00D20688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ДШИ № 7)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11, 18  января</w:t>
            </w:r>
          </w:p>
          <w:p w:rsidR="00CB3DD5" w:rsidRDefault="00CB3DD5" w:rsidP="00A0762B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1.Конкурсно-игровая программа для детей и подростков «Веселая суббота»</w:t>
            </w:r>
          </w:p>
          <w:p w:rsidR="00CB3DD5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 м-на Гнездово</w:t>
            </w:r>
          </w:p>
          <w:p w:rsidR="00CB3DD5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(ул. Рабочая, 10),</w:t>
            </w:r>
          </w:p>
          <w:p w:rsidR="00CB3DD5" w:rsidRPr="00ED722C" w:rsidRDefault="00CB3DD5" w:rsidP="00A0762B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</w:t>
            </w:r>
          </w:p>
          <w:p w:rsidR="00CB3DD5" w:rsidRDefault="00CB3DD5" w:rsidP="00A0762B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ДК м-на Гнездово)</w:t>
            </w:r>
          </w:p>
          <w:p w:rsidR="00CB3DD5" w:rsidRPr="00A0762B" w:rsidRDefault="00CB3DD5" w:rsidP="00A0762B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13 января</w:t>
            </w: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14 января</w:t>
            </w: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15 января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16 января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17 января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FE4B2D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18/19 января</w:t>
            </w:r>
          </w:p>
        </w:tc>
      </w:tr>
      <w:tr w:rsidR="00CB3DD5">
        <w:trPr>
          <w:trHeight w:val="202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3766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376620">
              <w:rPr>
                <w:rFonts w:ascii="Times New Roman" w:hAnsi="Times New Roman" w:cs="Times New Roman"/>
              </w:rPr>
              <w:t xml:space="preserve">Выставка-литературный портрет к 114-летию со дня рождения М.В. Исаковского «Поистине русский поэт» </w:t>
            </w:r>
          </w:p>
          <w:p w:rsidR="00CB3DD5" w:rsidRPr="00376620" w:rsidRDefault="00CB3DD5" w:rsidP="0037662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76620">
              <w:rPr>
                <w:rFonts w:ascii="Times New Roman" w:hAnsi="Times New Roman" w:cs="Times New Roman"/>
                <w:b/>
                <w:bCs/>
                <w:i/>
                <w:iCs/>
              </w:rPr>
              <w:t>13-23 января</w:t>
            </w:r>
          </w:p>
          <w:p w:rsidR="00CB3DD5" w:rsidRPr="00376620" w:rsidRDefault="00CB3DD5" w:rsidP="0037662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376620">
              <w:rPr>
                <w:rFonts w:ascii="Times New Roman" w:hAnsi="Times New Roman" w:cs="Times New Roman"/>
                <w:b/>
                <w:bCs/>
                <w:i/>
                <w:iCs/>
              </w:rPr>
              <w:t>Центральная библиотека</w:t>
            </w:r>
          </w:p>
          <w:p w:rsidR="00CB3DD5" w:rsidRDefault="00CB3DD5" w:rsidP="00376620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E629CA">
              <w:rPr>
                <w:rFonts w:ascii="Times New Roman" w:hAnsi="Times New Roman" w:cs="Times New Roman"/>
              </w:rPr>
              <w:t>(отв. ЦБС)</w:t>
            </w:r>
          </w:p>
          <w:p w:rsidR="00CB3DD5" w:rsidRDefault="00CB3DD5" w:rsidP="009C206A">
            <w:pPr>
              <w:rPr>
                <w:rFonts w:ascii="Times New Roman" w:hAnsi="Times New Roman" w:cs="Times New Roman"/>
                <w:lang w:eastAsia="ru-RU"/>
              </w:rPr>
            </w:pP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CB3DD5" w:rsidRDefault="00CB3DD5" w:rsidP="009C206A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3766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  <w:r>
              <w:rPr>
                <w:rFonts w:ascii="Times New Roman" w:hAnsi="Times New Roman" w:cs="Times New Roman"/>
              </w:rPr>
              <w:t>Развлекательная программа для детей и подростков «Старый Новый год»</w:t>
            </w:r>
          </w:p>
          <w:p w:rsidR="00CB3DD5" w:rsidRDefault="00CB3DD5" w:rsidP="008B5229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 м-на Гнездово</w:t>
            </w:r>
          </w:p>
          <w:p w:rsidR="00CB3DD5" w:rsidRDefault="00CB3DD5" w:rsidP="008B5229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(ул. Рабочая, 10),</w:t>
            </w:r>
          </w:p>
          <w:p w:rsidR="00CB3DD5" w:rsidRDefault="00CB3DD5" w:rsidP="008B5229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</w:t>
            </w:r>
          </w:p>
          <w:p w:rsidR="00CB3DD5" w:rsidRPr="00677ED1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B5229">
              <w:rPr>
                <w:rFonts w:ascii="Times New Roman" w:hAnsi="Times New Roman" w:cs="Times New Roman"/>
                <w:b/>
                <w:bCs/>
                <w:i/>
                <w:iCs/>
              </w:rPr>
              <w:t>17.00</w:t>
            </w:r>
          </w:p>
          <w:p w:rsidR="00CB3DD5" w:rsidRDefault="00CB3DD5" w:rsidP="008B5229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ДК м-на Гнездово)</w:t>
            </w:r>
          </w:p>
          <w:p w:rsidR="00CB3DD5" w:rsidRPr="00333CD4" w:rsidRDefault="00CB3DD5" w:rsidP="00376620">
            <w:pPr>
              <w:rPr>
                <w:rFonts w:ascii="Times New Roman" w:hAnsi="Times New Roman" w:cs="Times New Roman"/>
              </w:rPr>
            </w:pPr>
          </w:p>
          <w:p w:rsidR="00CB3DD5" w:rsidRDefault="00CB3DD5" w:rsidP="009C206A">
            <w:pPr>
              <w:rPr>
                <w:rFonts w:ascii="Times New Roman" w:hAnsi="Times New Roman" w:cs="Times New Roman"/>
                <w:lang w:eastAsia="ru-RU"/>
              </w:rPr>
            </w:pP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327C4F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1.Рождественские посиделки народного коллектива ансамбля песни «Лада» для жителей микрорайона  «Раз в крещенский вечерок»</w:t>
            </w:r>
          </w:p>
          <w:p w:rsidR="00CB3DD5" w:rsidRPr="00193125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Дом культуры</w:t>
            </w:r>
          </w:p>
          <w:p w:rsidR="00CB3DD5" w:rsidRPr="00193125" w:rsidRDefault="00CB3DD5" w:rsidP="00677ED1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«Сортировка»</w:t>
            </w:r>
          </w:p>
          <w:p w:rsidR="00CB3DD5" w:rsidRPr="00193125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17.00</w:t>
            </w:r>
          </w:p>
          <w:p w:rsidR="00CB3DD5" w:rsidRPr="00B14BEA" w:rsidRDefault="00CB3DD5" w:rsidP="00677ED1">
            <w:pPr>
              <w:jc w:val="center"/>
              <w:rPr>
                <w:rFonts w:ascii="Times New Roman" w:hAnsi="Times New Roman" w:cs="Times New Roman"/>
              </w:rPr>
            </w:pPr>
            <w:r w:rsidRPr="00B14BEA">
              <w:rPr>
                <w:rFonts w:ascii="Times New Roman" w:hAnsi="Times New Roman" w:cs="Times New Roman"/>
                <w:lang w:eastAsia="ru-RU"/>
              </w:rPr>
              <w:t>(отв.</w:t>
            </w:r>
            <w:r w:rsidRPr="00B14BEA">
              <w:rPr>
                <w:rFonts w:ascii="Times New Roman" w:hAnsi="Times New Roman" w:cs="Times New Roman"/>
              </w:rPr>
              <w:t xml:space="preserve"> Дом культуры</w:t>
            </w:r>
          </w:p>
          <w:p w:rsidR="00CB3DD5" w:rsidRDefault="00CB3DD5" w:rsidP="00677ED1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B14BEA">
              <w:rPr>
                <w:rFonts w:ascii="Times New Roman" w:hAnsi="Times New Roman" w:cs="Times New Roman"/>
              </w:rPr>
              <w:t>«Сортировка»</w:t>
            </w:r>
            <w:r w:rsidRPr="00B14BEA">
              <w:rPr>
                <w:rFonts w:ascii="Times New Roman" w:hAnsi="Times New Roman" w:cs="Times New Roman"/>
                <w:lang w:eastAsia="ru-RU"/>
              </w:rPr>
              <w:t>)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677ED1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 Программа для ветеранов дошкольного воспитания  «Когда ты рядом жизнь светлей»</w:t>
            </w:r>
          </w:p>
          <w:p w:rsidR="00CB3DD5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Центр культуры</w:t>
            </w:r>
          </w:p>
          <w:p w:rsidR="00CB3DD5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13.00</w:t>
            </w:r>
          </w:p>
          <w:p w:rsidR="00CB3DD5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Центр культуры)</w:t>
            </w:r>
          </w:p>
          <w:p w:rsidR="00CB3DD5" w:rsidRPr="00677ED1" w:rsidRDefault="00CB3DD5" w:rsidP="00677ED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5A1831">
            <w:pPr>
              <w:rPr>
                <w:rFonts w:ascii="Times New Roman" w:hAnsi="Times New Roman" w:cs="Times New Roman"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1.Программма для пожилых людей «Гнездовский пятачок»</w:t>
            </w:r>
            <w:r w:rsidRPr="00A333B7">
              <w:rPr>
                <w:rFonts w:ascii="Times New Roman" w:hAnsi="Times New Roman" w:cs="Times New Roman"/>
                <w:i/>
                <w:iCs/>
                <w:lang w:eastAsia="ru-RU"/>
              </w:rPr>
              <w:t xml:space="preserve"> </w:t>
            </w:r>
          </w:p>
          <w:p w:rsidR="00CB3DD5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A1831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Дом творчества </w:t>
            </w:r>
          </w:p>
          <w:p w:rsidR="00CB3DD5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A1831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(ул. Минская, 21)</w:t>
            </w:r>
          </w:p>
          <w:p w:rsidR="00CB3DD5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19.00</w:t>
            </w:r>
          </w:p>
          <w:p w:rsidR="00CB3DD5" w:rsidRDefault="00CB3DD5" w:rsidP="005A183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ДК м-на Гнездово)</w:t>
            </w:r>
          </w:p>
          <w:p w:rsidR="00CB3DD5" w:rsidRPr="005A1831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5A1831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18 января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CB3DD5" w:rsidRDefault="00CB3DD5" w:rsidP="005A183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1.Концерт образцового коллектива эстрадного танца «Свежий ветер»</w:t>
            </w:r>
          </w:p>
          <w:p w:rsidR="00CB3DD5" w:rsidRPr="00E629CA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54D4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Дом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культуры «Шарм»</w:t>
            </w:r>
          </w:p>
          <w:p w:rsidR="00CB3DD5" w:rsidRPr="00E629CA" w:rsidRDefault="00CB3DD5" w:rsidP="005A18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8.0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0</w:t>
            </w:r>
          </w:p>
          <w:p w:rsidR="00CB3DD5" w:rsidRDefault="00CB3DD5" w:rsidP="005A1831">
            <w:pPr>
              <w:jc w:val="center"/>
              <w:rPr>
                <w:rFonts w:ascii="Times New Roman" w:hAnsi="Times New Roman" w:cs="Times New Roman"/>
              </w:rPr>
            </w:pPr>
            <w:r w:rsidRPr="00E629CA">
              <w:rPr>
                <w:rFonts w:ascii="Times New Roman" w:hAnsi="Times New Roman" w:cs="Times New Roman"/>
              </w:rPr>
              <w:t>(отв. Дом  культуры «Шарм»)</w:t>
            </w:r>
          </w:p>
          <w:p w:rsidR="00CB3DD5" w:rsidRPr="00865C20" w:rsidRDefault="00CB3DD5" w:rsidP="005A1831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865C20">
              <w:rPr>
                <w:rFonts w:ascii="Times New Roman" w:hAnsi="Times New Roman" w:cs="Times New Roman"/>
                <w:b/>
                <w:bCs/>
                <w:lang w:eastAsia="ru-RU"/>
              </w:rPr>
              <w:t>19 января</w:t>
            </w:r>
          </w:p>
          <w:p w:rsidR="00CB3DD5" w:rsidRDefault="00CB3DD5" w:rsidP="00D20688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1.Литературный праздник к 114-летию со дня рождения М.В. Исаковского «Певчая душа России»  </w:t>
            </w:r>
          </w:p>
          <w:p w:rsidR="00CB3DD5" w:rsidRDefault="00CB3DD5" w:rsidP="00FC4386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Возложение цветов к  </w:t>
            </w:r>
            <w:r w:rsidRPr="006E1154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 памятни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ку </w:t>
            </w:r>
            <w:r w:rsidRPr="006E1154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 М..В. Исаковскому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 - 12.00</w:t>
            </w:r>
          </w:p>
          <w:p w:rsidR="00CB3DD5" w:rsidRDefault="00CB3DD5" w:rsidP="00FC4386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пл. Ленина </w:t>
            </w:r>
          </w:p>
          <w:p w:rsidR="00CB3DD5" w:rsidRDefault="00CB3DD5" w:rsidP="00FC4386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12.15</w:t>
            </w:r>
          </w:p>
          <w:p w:rsidR="00CB3DD5" w:rsidRPr="006E1154" w:rsidRDefault="00CB3DD5" w:rsidP="006E1154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ЦБС)</w:t>
            </w: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 января</w:t>
            </w: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21 января</w:t>
            </w: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22 января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23 января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24 января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25/26 января</w:t>
            </w: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EF374C">
            <w:pP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1.Литературно-музыкальная композиция  к 114-летию со дня рождения М. Исаковского «Звучат любимые  напевы»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Детская б</w:t>
            </w:r>
            <w:r w:rsidRPr="00C02888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иблиотека №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3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13.00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E629CA">
              <w:rPr>
                <w:rFonts w:ascii="Times New Roman" w:hAnsi="Times New Roman" w:cs="Times New Roman"/>
              </w:rPr>
              <w:t>(отв. ЦБС)</w:t>
            </w:r>
          </w:p>
          <w:p w:rsidR="00CB3DD5" w:rsidRDefault="00CB3DD5" w:rsidP="009C206A">
            <w:pPr>
              <w:textAlignment w:val="baseline"/>
              <w:rPr>
                <w:rFonts w:ascii="Times New Roman" w:hAnsi="Times New Roman" w:cs="Times New Roman"/>
              </w:rPr>
            </w:pPr>
          </w:p>
          <w:p w:rsidR="00CB3DD5" w:rsidRPr="000D6A22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  <w:p w:rsidR="00CB3DD5" w:rsidRPr="000038D0" w:rsidRDefault="00CB3DD5" w:rsidP="009C206A">
            <w:pPr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EF374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1.Встреча для любителей театра , посвященная Дню рождения К.С. Станиславского  «Великий реформатор сцены»</w:t>
            </w:r>
          </w:p>
          <w:p w:rsidR="00CB3DD5" w:rsidRPr="00193125" w:rsidRDefault="00CB3DD5" w:rsidP="00EF374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Дом культуры</w:t>
            </w:r>
          </w:p>
          <w:p w:rsidR="00CB3DD5" w:rsidRPr="00193125" w:rsidRDefault="00CB3DD5" w:rsidP="00EF374C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93125">
              <w:rPr>
                <w:rFonts w:ascii="Times New Roman" w:hAnsi="Times New Roman" w:cs="Times New Roman"/>
                <w:b/>
                <w:bCs/>
                <w:i/>
                <w:iCs/>
              </w:rPr>
              <w:t>«Сортировка»</w:t>
            </w:r>
            <w:r w:rsidRPr="00193125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)</w:t>
            </w:r>
          </w:p>
          <w:p w:rsidR="00CB3DD5" w:rsidRPr="00193125" w:rsidRDefault="00CB3DD5" w:rsidP="00EF374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11.00</w:t>
            </w:r>
          </w:p>
          <w:p w:rsidR="00CB3DD5" w:rsidRPr="00B14BEA" w:rsidRDefault="00CB3DD5" w:rsidP="00EF374C">
            <w:pPr>
              <w:jc w:val="center"/>
              <w:rPr>
                <w:rFonts w:ascii="Times New Roman" w:hAnsi="Times New Roman" w:cs="Times New Roman"/>
              </w:rPr>
            </w:pPr>
            <w:r w:rsidRPr="00B14BEA">
              <w:rPr>
                <w:rFonts w:ascii="Times New Roman" w:hAnsi="Times New Roman" w:cs="Times New Roman"/>
                <w:lang w:eastAsia="ru-RU"/>
              </w:rPr>
              <w:t>(отв.</w:t>
            </w:r>
            <w:r w:rsidRPr="00B14BEA">
              <w:rPr>
                <w:rFonts w:ascii="Times New Roman" w:hAnsi="Times New Roman" w:cs="Times New Roman"/>
              </w:rPr>
              <w:t xml:space="preserve"> Дом культуры</w:t>
            </w:r>
          </w:p>
          <w:p w:rsidR="00CB3DD5" w:rsidRDefault="00CB3DD5" w:rsidP="00EF374C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B14BEA">
              <w:rPr>
                <w:rFonts w:ascii="Times New Roman" w:hAnsi="Times New Roman" w:cs="Times New Roman"/>
              </w:rPr>
              <w:t>«Сортировка»</w:t>
            </w:r>
            <w:r w:rsidRPr="00B14BEA">
              <w:rPr>
                <w:rFonts w:ascii="Times New Roman" w:hAnsi="Times New Roman" w:cs="Times New Roman"/>
                <w:lang w:eastAsia="ru-RU"/>
              </w:rPr>
              <w:t>)</w:t>
            </w:r>
          </w:p>
          <w:p w:rsidR="00CB3DD5" w:rsidRDefault="00CB3DD5" w:rsidP="00EF374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EF374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</w:t>
            </w:r>
            <w:r>
              <w:rPr>
                <w:rFonts w:ascii="Times New Roman" w:hAnsi="Times New Roman" w:cs="Times New Roman"/>
                <w:lang w:val="en-US" w:eastAsia="ru-RU"/>
              </w:rPr>
              <w:t>VII</w:t>
            </w:r>
            <w:r>
              <w:rPr>
                <w:rFonts w:ascii="Times New Roman" w:hAnsi="Times New Roman" w:cs="Times New Roman"/>
                <w:lang w:eastAsia="ru-RU"/>
              </w:rPr>
              <w:t xml:space="preserve"> Смоленский открытый  городской конкурс духовых и ударных инструментов ДМШ, ДШИ,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lang w:eastAsia="ru-RU"/>
              </w:rPr>
              <w:t xml:space="preserve"> посвященный году культуры.</w:t>
            </w:r>
          </w:p>
          <w:p w:rsidR="00CB3DD5" w:rsidRPr="00C3051A" w:rsidRDefault="00CB3DD5" w:rsidP="00C3051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C3051A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11.00</w:t>
            </w:r>
          </w:p>
          <w:p w:rsidR="00CB3DD5" w:rsidRPr="00C3051A" w:rsidRDefault="00CB3DD5" w:rsidP="00C3051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C3051A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ДШИ № 2</w:t>
            </w:r>
          </w:p>
          <w:p w:rsidR="00CB3DD5" w:rsidRPr="00C3051A" w:rsidRDefault="00CB3DD5" w:rsidP="00C3051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ДШИ № 2)</w:t>
            </w:r>
          </w:p>
          <w:p w:rsidR="00CB3DD5" w:rsidRDefault="00CB3DD5" w:rsidP="00EF374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2.Викторина для подростков от 14 до 16 лет «Самый умный» </w:t>
            </w:r>
          </w:p>
          <w:p w:rsidR="00CB3DD5" w:rsidRPr="00510A63" w:rsidRDefault="00CB3DD5" w:rsidP="009047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«Дом культуры»</w:t>
            </w:r>
          </w:p>
          <w:p w:rsidR="00CB3DD5" w:rsidRPr="00510A63" w:rsidRDefault="00CB3DD5" w:rsidP="009047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пос. Миловидово</w:t>
            </w:r>
          </w:p>
          <w:p w:rsidR="00CB3DD5" w:rsidRPr="00510A63" w:rsidRDefault="00CB3DD5" w:rsidP="009047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510A63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3</w:t>
            </w:r>
            <w:r w:rsidRPr="00510A63">
              <w:rPr>
                <w:rFonts w:ascii="Times New Roman" w:hAnsi="Times New Roman" w:cs="Times New Roman"/>
                <w:b/>
                <w:bCs/>
                <w:i/>
                <w:iCs/>
              </w:rPr>
              <w:t>.00</w:t>
            </w:r>
          </w:p>
          <w:p w:rsidR="00CB3DD5" w:rsidRDefault="00CB3DD5" w:rsidP="006E1154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10A63">
              <w:rPr>
                <w:rFonts w:ascii="Times New Roman" w:hAnsi="Times New Roman" w:cs="Times New Roman"/>
              </w:rPr>
              <w:t xml:space="preserve">(отв. </w:t>
            </w:r>
            <w:r w:rsidRPr="00510A63">
              <w:rPr>
                <w:rFonts w:ascii="Times New Roman" w:hAnsi="Times New Roman" w:cs="Times New Roman"/>
                <w:lang w:eastAsia="ru-RU"/>
              </w:rPr>
              <w:t>«Дом культуры»</w:t>
            </w:r>
          </w:p>
          <w:p w:rsidR="00CB3DD5" w:rsidRPr="00FB4158" w:rsidRDefault="00CB3DD5" w:rsidP="0090479E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510A63">
              <w:rPr>
                <w:rFonts w:ascii="Times New Roman" w:hAnsi="Times New Roman" w:cs="Times New Roman"/>
                <w:lang w:eastAsia="ru-RU"/>
              </w:rPr>
              <w:t>пос. Миловидово)</w:t>
            </w:r>
          </w:p>
          <w:p w:rsidR="00CB3DD5" w:rsidRDefault="00CB3DD5" w:rsidP="00EF374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7B142C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 Музыкально-поэтический час «Вновь январь, и снова день Татьяны»</w:t>
            </w:r>
          </w:p>
          <w:p w:rsidR="00CB3DD5" w:rsidRDefault="00CB3DD5" w:rsidP="007B142C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Детская б</w:t>
            </w:r>
            <w:r w:rsidRPr="00C02888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иблиотека №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4</w:t>
            </w:r>
          </w:p>
          <w:p w:rsidR="00CB3DD5" w:rsidRDefault="00CB3DD5" w:rsidP="007B142C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11.30</w:t>
            </w:r>
          </w:p>
          <w:p w:rsidR="00CB3DD5" w:rsidRDefault="00CB3DD5" w:rsidP="007B142C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E629CA">
              <w:rPr>
                <w:rFonts w:ascii="Times New Roman" w:hAnsi="Times New Roman" w:cs="Times New Roman"/>
              </w:rPr>
              <w:t>(отв. ЦБС)</w:t>
            </w:r>
          </w:p>
          <w:p w:rsidR="00CB3DD5" w:rsidRPr="00487D07" w:rsidRDefault="00CB3DD5" w:rsidP="007B142C">
            <w:pPr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1.Танцевальный вечер отдыха «В пятницу вечером».</w:t>
            </w:r>
          </w:p>
          <w:p w:rsidR="00CB3DD5" w:rsidRPr="00E629CA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Дом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культуры «Шарм»</w:t>
            </w:r>
          </w:p>
          <w:p w:rsidR="00CB3DD5" w:rsidRPr="00E629CA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9.0</w:t>
            </w:r>
            <w:r w:rsidRPr="00E629CA">
              <w:rPr>
                <w:rFonts w:ascii="Times New Roman" w:hAnsi="Times New Roman" w:cs="Times New Roman"/>
                <w:b/>
                <w:bCs/>
                <w:i/>
                <w:iCs/>
              </w:rPr>
              <w:t>0</w:t>
            </w: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E629CA">
              <w:rPr>
                <w:rFonts w:ascii="Times New Roman" w:hAnsi="Times New Roman" w:cs="Times New Roman"/>
              </w:rPr>
              <w:t>(отв. Дом  культуры «Шарм»)</w:t>
            </w:r>
          </w:p>
          <w:p w:rsidR="00CB3DD5" w:rsidRPr="0098217A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25 января</w:t>
            </w:r>
          </w:p>
          <w:p w:rsidR="00CB3DD5" w:rsidRDefault="00CB3DD5" w:rsidP="00F07009">
            <w:pPr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1.Развлекательная программа для молодежи, посвящённая Дню студентов «Татьянин день»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 м-на Гнездово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(ул. Рабочая, 10)</w:t>
            </w:r>
          </w:p>
          <w:p w:rsidR="00CB3DD5" w:rsidRPr="00ED722C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ДК Красный бор</w:t>
            </w:r>
          </w:p>
          <w:p w:rsidR="00CB3DD5" w:rsidRDefault="00CB3DD5" w:rsidP="009C206A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ДК м-на Гнездово)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D81A31">
              <w:rPr>
                <w:rFonts w:ascii="Times New Roman" w:hAnsi="Times New Roman" w:cs="Times New Roman"/>
                <w:b/>
                <w:bCs/>
              </w:rPr>
              <w:t>26 декабря</w:t>
            </w:r>
          </w:p>
          <w:p w:rsidR="00CB3DD5" w:rsidRDefault="00CB3DD5" w:rsidP="00D81A31">
            <w:pPr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1.Видеопрограмма для детей и взрослых «Звездная сказка»</w:t>
            </w:r>
          </w:p>
          <w:p w:rsidR="00CB3DD5" w:rsidRDefault="00CB3DD5" w:rsidP="00D81A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Планетарий</w:t>
            </w:r>
          </w:p>
          <w:p w:rsidR="00CB3DD5" w:rsidRPr="00FE539F" w:rsidRDefault="00CB3DD5" w:rsidP="00D81A3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</w:t>
            </w:r>
            <w:r w:rsidRPr="00FE539F">
              <w:rPr>
                <w:rFonts w:ascii="Times New Roman" w:hAnsi="Times New Roman" w:cs="Times New Roman"/>
                <w:b/>
                <w:bCs/>
                <w:i/>
                <w:iCs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2.00</w:t>
            </w:r>
          </w:p>
          <w:p w:rsidR="00CB3DD5" w:rsidRDefault="00CB3DD5" w:rsidP="00D81A31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FE539F">
              <w:rPr>
                <w:rFonts w:ascii="Times New Roman" w:hAnsi="Times New Roman" w:cs="Times New Roman"/>
              </w:rPr>
              <w:t>(отв. Планетарий)</w:t>
            </w:r>
          </w:p>
          <w:p w:rsidR="00CB3DD5" w:rsidRPr="00EE3878" w:rsidRDefault="00CB3DD5" w:rsidP="009C206A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27 января</w:t>
            </w: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28 января</w:t>
            </w: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29 января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30 января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31 января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B3DD5">
        <w:trPr>
          <w:trHeight w:val="220"/>
        </w:trPr>
        <w:tc>
          <w:tcPr>
            <w:tcW w:w="2734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D81A3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1.Литературное лото «Малахитовая шкатулка бажовских сказов» </w:t>
            </w:r>
          </w:p>
          <w:p w:rsidR="00CB3DD5" w:rsidRPr="001257E7" w:rsidRDefault="00CB3DD5" w:rsidP="001257E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б</w:t>
            </w:r>
            <w:r w:rsidRPr="001257E7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иблиотека № 6</w:t>
            </w:r>
          </w:p>
          <w:p w:rsidR="00CB3DD5" w:rsidRDefault="00CB3DD5" w:rsidP="001257E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257E7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14.00</w:t>
            </w:r>
          </w:p>
          <w:p w:rsidR="00CB3DD5" w:rsidRPr="001257E7" w:rsidRDefault="00CB3DD5" w:rsidP="001257E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ЦБС)</w:t>
            </w:r>
          </w:p>
          <w:p w:rsidR="00CB3DD5" w:rsidRDefault="00CB3DD5" w:rsidP="00D81A3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2.Час памяти к 70-летию снятия блокады Ленинграда «Нам не забыть тех страшных дней»</w:t>
            </w:r>
          </w:p>
          <w:p w:rsidR="00CB3DD5" w:rsidRPr="001257E7" w:rsidRDefault="00CB3DD5" w:rsidP="001257E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б</w:t>
            </w:r>
            <w:r w:rsidRPr="001257E7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иблиотека № 4</w:t>
            </w:r>
          </w:p>
          <w:p w:rsidR="00CB3DD5" w:rsidRPr="001257E7" w:rsidRDefault="00CB3DD5" w:rsidP="001257E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1257E7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12.00</w:t>
            </w:r>
          </w:p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ЦБС)</w:t>
            </w:r>
          </w:p>
          <w:p w:rsidR="00CB3DD5" w:rsidRDefault="00CB3DD5" w:rsidP="009C206A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20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Pr="001257E7" w:rsidRDefault="00CB3DD5" w:rsidP="001257E7">
            <w:pP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1.Школьный  конкурс учащихся отделения народных инструментов «России звонкая душа»</w:t>
            </w: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ДШИ № 8</w:t>
            </w: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11.00</w:t>
            </w:r>
          </w:p>
          <w:p w:rsidR="00CB3DD5" w:rsidRPr="00F044D0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(отв. ДШИ №8)</w:t>
            </w:r>
          </w:p>
          <w:p w:rsidR="00CB3DD5" w:rsidRPr="00431985" w:rsidRDefault="00CB3DD5" w:rsidP="009C206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</w:p>
        </w:tc>
        <w:tc>
          <w:tcPr>
            <w:tcW w:w="2543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1257E7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1.Концерт в рамках проекта «Музыкальная гостиная»</w:t>
            </w:r>
            <w:r w:rsidRPr="00AD1AA0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 xml:space="preserve"> </w:t>
            </w:r>
            <w:r w:rsidRPr="002A4DEF">
              <w:rPr>
                <w:rFonts w:ascii="Times New Roman" w:hAnsi="Times New Roman" w:cs="Times New Roman"/>
                <w:lang w:eastAsia="ru-RU"/>
              </w:rPr>
              <w:t>«Музыка к кинофильмам»</w:t>
            </w:r>
          </w:p>
          <w:p w:rsidR="00CB3DD5" w:rsidRPr="002A4DEF" w:rsidRDefault="00CB3DD5" w:rsidP="002A4DEF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2A4DEF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ДШИ № 3</w:t>
            </w:r>
          </w:p>
          <w:p w:rsidR="00CB3DD5" w:rsidRDefault="00CB3DD5" w:rsidP="002A4DEF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2A4DEF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15.00</w:t>
            </w:r>
          </w:p>
          <w:p w:rsidR="00CB3DD5" w:rsidRPr="002A4DEF" w:rsidRDefault="00CB3DD5" w:rsidP="002A4DEF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2A4DEF">
              <w:rPr>
                <w:rFonts w:ascii="Times New Roman" w:hAnsi="Times New Roman" w:cs="Times New Roman"/>
                <w:lang w:eastAsia="ru-RU"/>
              </w:rPr>
              <w:t>(отв. ДШИ № 3)</w:t>
            </w:r>
          </w:p>
        </w:tc>
        <w:tc>
          <w:tcPr>
            <w:tcW w:w="2835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206701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1.Выставка творческих работ учащихся МБОУДОД г. Смоленска </w:t>
            </w:r>
            <w:r w:rsidRPr="00C9442A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«2014 – год культуры»</w:t>
            </w:r>
          </w:p>
          <w:p w:rsidR="00CB3DD5" w:rsidRDefault="00CB3DD5" w:rsidP="00206701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206701">
              <w:rPr>
                <w:rFonts w:ascii="Times New Roman" w:hAnsi="Times New Roman" w:cs="Times New Roman"/>
                <w:b/>
                <w:bCs/>
                <w:i/>
                <w:iCs/>
                <w:lang w:eastAsia="ru-RU"/>
              </w:rPr>
              <w:t>Выставочный зал ДХШ им. М.К. Тенишевой</w:t>
            </w:r>
          </w:p>
          <w:p w:rsidR="00CB3DD5" w:rsidRPr="00206701" w:rsidRDefault="00CB3DD5" w:rsidP="00206701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 w:rsidRPr="00206701">
              <w:rPr>
                <w:rFonts w:ascii="Times New Roman" w:hAnsi="Times New Roman" w:cs="Times New Roman"/>
                <w:lang w:eastAsia="ru-RU"/>
              </w:rPr>
              <w:t>(отв. ДХШ им. М.К. Тенишевой)</w:t>
            </w:r>
          </w:p>
        </w:tc>
        <w:tc>
          <w:tcPr>
            <w:tcW w:w="2551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2A4DEF">
            <w:pPr>
              <w:textAlignment w:val="baseline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1.Концерт «Музыкальные игрушки»</w:t>
            </w:r>
          </w:p>
          <w:p w:rsidR="00CB3DD5" w:rsidRPr="00C63222" w:rsidRDefault="00CB3DD5" w:rsidP="00C63222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3222">
              <w:rPr>
                <w:rFonts w:ascii="Times New Roman" w:hAnsi="Times New Roman" w:cs="Times New Roman"/>
                <w:b/>
                <w:bCs/>
                <w:lang w:eastAsia="ru-RU"/>
              </w:rPr>
              <w:t>ДМШ № 4</w:t>
            </w:r>
          </w:p>
          <w:p w:rsidR="00CB3DD5" w:rsidRPr="00C63222" w:rsidRDefault="00CB3DD5" w:rsidP="00C63222">
            <w:pPr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C63222">
              <w:rPr>
                <w:rFonts w:ascii="Times New Roman" w:hAnsi="Times New Roman" w:cs="Times New Roman"/>
                <w:b/>
                <w:bCs/>
                <w:lang w:eastAsia="ru-RU"/>
              </w:rPr>
              <w:t>18.30</w:t>
            </w:r>
          </w:p>
          <w:p w:rsidR="00CB3DD5" w:rsidRDefault="00CB3DD5" w:rsidP="009C206A">
            <w:pPr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(отв ДМШ №4)</w:t>
            </w:r>
          </w:p>
        </w:tc>
        <w:tc>
          <w:tcPr>
            <w:tcW w:w="2552" w:type="dxa"/>
            <w:tcMar>
              <w:top w:w="15" w:type="dxa"/>
              <w:left w:w="66" w:type="dxa"/>
              <w:bottom w:w="0" w:type="dxa"/>
              <w:right w:w="66" w:type="dxa"/>
            </w:tcMar>
          </w:tcPr>
          <w:p w:rsidR="00CB3DD5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B3DD5" w:rsidRPr="00AD1AA0" w:rsidRDefault="00CB3DD5" w:rsidP="009C206A">
            <w:pPr>
              <w:jc w:val="center"/>
              <w:textAlignment w:val="baseline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CB3DD5" w:rsidRDefault="00CB3DD5" w:rsidP="00FE4B2D">
      <w:pPr>
        <w:rPr>
          <w:rFonts w:ascii="Times New Roman" w:hAnsi="Times New Roman" w:cs="Times New Roman"/>
          <w:sz w:val="28"/>
          <w:szCs w:val="28"/>
        </w:rPr>
      </w:pPr>
    </w:p>
    <w:p w:rsidR="00CB3DD5" w:rsidRDefault="00CB3DD5"/>
    <w:sectPr w:rsidR="00CB3DD5" w:rsidSect="00C54F0A">
      <w:headerReference w:type="default" r:id="rId7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DD5" w:rsidRDefault="00CB3DD5">
      <w:r>
        <w:separator/>
      </w:r>
    </w:p>
  </w:endnote>
  <w:endnote w:type="continuationSeparator" w:id="1">
    <w:p w:rsidR="00CB3DD5" w:rsidRDefault="00CB3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DD5" w:rsidRDefault="00CB3DD5">
      <w:r>
        <w:separator/>
      </w:r>
    </w:p>
  </w:footnote>
  <w:footnote w:type="continuationSeparator" w:id="1">
    <w:p w:rsidR="00CB3DD5" w:rsidRDefault="00CB3D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DD5" w:rsidRDefault="00CB3DD5">
    <w:pPr>
      <w:pStyle w:val="Header"/>
      <w:jc w:val="center"/>
    </w:pPr>
    <w:fldSimple w:instr="PAGE   \* MERGEFORMAT">
      <w:r>
        <w:rPr>
          <w:noProof/>
        </w:rPr>
        <w:t>3</w:t>
      </w:r>
    </w:fldSimple>
  </w:p>
  <w:p w:rsidR="00CB3DD5" w:rsidRDefault="00CB3DD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66831"/>
    <w:multiLevelType w:val="hybridMultilevel"/>
    <w:tmpl w:val="29AC2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3C6A11"/>
    <w:multiLevelType w:val="hybridMultilevel"/>
    <w:tmpl w:val="5F90B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A85525"/>
    <w:multiLevelType w:val="hybridMultilevel"/>
    <w:tmpl w:val="45786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22412A"/>
    <w:multiLevelType w:val="hybridMultilevel"/>
    <w:tmpl w:val="55A2917E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957C71"/>
    <w:multiLevelType w:val="hybridMultilevel"/>
    <w:tmpl w:val="E2603326"/>
    <w:lvl w:ilvl="0" w:tplc="66927E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7F11F3"/>
    <w:multiLevelType w:val="hybridMultilevel"/>
    <w:tmpl w:val="BE5A012A"/>
    <w:lvl w:ilvl="0" w:tplc="9C5AC45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4B2D"/>
    <w:rsid w:val="000038D0"/>
    <w:rsid w:val="000D2CB6"/>
    <w:rsid w:val="000D6A22"/>
    <w:rsid w:val="001257E7"/>
    <w:rsid w:val="001262D1"/>
    <w:rsid w:val="0018535E"/>
    <w:rsid w:val="00193125"/>
    <w:rsid w:val="00200004"/>
    <w:rsid w:val="00206701"/>
    <w:rsid w:val="0021605A"/>
    <w:rsid w:val="00247465"/>
    <w:rsid w:val="002A4DEF"/>
    <w:rsid w:val="00324778"/>
    <w:rsid w:val="00327C4F"/>
    <w:rsid w:val="00333CD4"/>
    <w:rsid w:val="00376620"/>
    <w:rsid w:val="003A3C49"/>
    <w:rsid w:val="003E6C13"/>
    <w:rsid w:val="00431985"/>
    <w:rsid w:val="00487D07"/>
    <w:rsid w:val="00510A63"/>
    <w:rsid w:val="00571D65"/>
    <w:rsid w:val="005A1831"/>
    <w:rsid w:val="005F74CE"/>
    <w:rsid w:val="00677ED1"/>
    <w:rsid w:val="006E1154"/>
    <w:rsid w:val="00754D4B"/>
    <w:rsid w:val="00785306"/>
    <w:rsid w:val="007B142C"/>
    <w:rsid w:val="008379C3"/>
    <w:rsid w:val="00865C20"/>
    <w:rsid w:val="008936D4"/>
    <w:rsid w:val="00896F57"/>
    <w:rsid w:val="008A52A5"/>
    <w:rsid w:val="008B5229"/>
    <w:rsid w:val="0090479E"/>
    <w:rsid w:val="0098217A"/>
    <w:rsid w:val="009B1596"/>
    <w:rsid w:val="009C206A"/>
    <w:rsid w:val="009D6919"/>
    <w:rsid w:val="009E2D3B"/>
    <w:rsid w:val="00A0762B"/>
    <w:rsid w:val="00A333B7"/>
    <w:rsid w:val="00AA1C93"/>
    <w:rsid w:val="00AD0510"/>
    <w:rsid w:val="00AD1AA0"/>
    <w:rsid w:val="00B14BEA"/>
    <w:rsid w:val="00B76946"/>
    <w:rsid w:val="00C02888"/>
    <w:rsid w:val="00C1696B"/>
    <w:rsid w:val="00C3051A"/>
    <w:rsid w:val="00C54F0A"/>
    <w:rsid w:val="00C63222"/>
    <w:rsid w:val="00C778A6"/>
    <w:rsid w:val="00C9442A"/>
    <w:rsid w:val="00CA5815"/>
    <w:rsid w:val="00CB3DD5"/>
    <w:rsid w:val="00D04B6E"/>
    <w:rsid w:val="00D20688"/>
    <w:rsid w:val="00D81A31"/>
    <w:rsid w:val="00E13CA7"/>
    <w:rsid w:val="00E36DF1"/>
    <w:rsid w:val="00E629CA"/>
    <w:rsid w:val="00ED722C"/>
    <w:rsid w:val="00EE3878"/>
    <w:rsid w:val="00EF374C"/>
    <w:rsid w:val="00F044D0"/>
    <w:rsid w:val="00F07009"/>
    <w:rsid w:val="00FB4158"/>
    <w:rsid w:val="00FB7991"/>
    <w:rsid w:val="00FC4386"/>
    <w:rsid w:val="00FE4B2D"/>
    <w:rsid w:val="00FE5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B2D"/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E4B2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E4B2D"/>
    <w:rPr>
      <w:rFonts w:ascii="Calibri" w:eastAsia="Times New Roman" w:hAnsi="Calibri" w:cs="Calibri"/>
    </w:rPr>
  </w:style>
  <w:style w:type="paragraph" w:styleId="ListParagraph">
    <w:name w:val="List Paragraph"/>
    <w:basedOn w:val="Normal"/>
    <w:uiPriority w:val="99"/>
    <w:qFormat/>
    <w:rsid w:val="00FE4B2D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2474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4746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492</TotalTime>
  <Pages>3</Pages>
  <Words>702</Words>
  <Characters>4005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Анастасия Сергеевна</dc:creator>
  <cp:keywords/>
  <dc:description/>
  <cp:lastModifiedBy>VSN</cp:lastModifiedBy>
  <cp:revision>7</cp:revision>
  <cp:lastPrinted>2013-12-19T10:51:00Z</cp:lastPrinted>
  <dcterms:created xsi:type="dcterms:W3CDTF">2013-12-18T07:26:00Z</dcterms:created>
  <dcterms:modified xsi:type="dcterms:W3CDTF">2014-02-19T08:35:00Z</dcterms:modified>
</cp:coreProperties>
</file>